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C3C9A" w14:textId="77777777" w:rsidR="006604C6" w:rsidRDefault="006604C6" w:rsidP="001010BB">
      <w:pPr>
        <w:jc w:val="center"/>
        <w:rPr>
          <w:rFonts w:cs="David"/>
          <w:b/>
          <w:bCs/>
          <w:noProof w:val="0"/>
          <w:sz w:val="32"/>
          <w:szCs w:val="32"/>
          <w:u w:val="single"/>
          <w:rtl/>
          <w:lang w:eastAsia="en-US"/>
        </w:rPr>
      </w:pPr>
    </w:p>
    <w:p w14:paraId="59C2AA45" w14:textId="26BAD7F9" w:rsidR="001010BB" w:rsidRPr="00527EBA" w:rsidRDefault="001010BB" w:rsidP="001010BB">
      <w:pPr>
        <w:jc w:val="center"/>
        <w:rPr>
          <w:rFonts w:cs="David"/>
          <w:b/>
          <w:bCs/>
          <w:noProof w:val="0"/>
          <w:sz w:val="28"/>
          <w:szCs w:val="28"/>
          <w:u w:val="single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8"/>
          <w:szCs w:val="28"/>
          <w:u w:val="single"/>
          <w:rtl/>
          <w:lang w:eastAsia="en-US"/>
        </w:rPr>
        <w:t>הנדון: בקשה לקיצור יום לימודים מהגן/ביה"ס</w:t>
      </w:r>
    </w:p>
    <w:p w14:paraId="1C0B0830" w14:textId="77777777" w:rsidR="001010BB" w:rsidRPr="00527EBA" w:rsidRDefault="001010BB" w:rsidP="001010BB">
      <w:pPr>
        <w:jc w:val="center"/>
        <w:rPr>
          <w:rFonts w:cs="David"/>
          <w:b/>
          <w:bCs/>
          <w:noProof w:val="0"/>
          <w:sz w:val="26"/>
          <w:szCs w:val="26"/>
          <w:u w:val="single"/>
          <w:rtl/>
          <w:lang w:eastAsia="en-US"/>
        </w:rPr>
      </w:pPr>
    </w:p>
    <w:p w14:paraId="6E45DB39" w14:textId="77777777" w:rsidR="001010BB" w:rsidRPr="00527EBA" w:rsidRDefault="001010BB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lang w:eastAsia="en-US"/>
        </w:rPr>
      </w:pPr>
      <w:r w:rsidRPr="00527EBA">
        <w:rPr>
          <w:rFonts w:cs="David" w:hint="cs"/>
          <w:noProof w:val="0"/>
          <w:sz w:val="26"/>
          <w:szCs w:val="26"/>
          <w:rtl/>
          <w:lang w:eastAsia="en-US"/>
        </w:rPr>
        <w:t xml:space="preserve"> </w:t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תאריך /שנה"ל:      </w:t>
      </w:r>
      <w:r w:rsidR="00500D92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_____________</w:t>
      </w:r>
      <w:r w:rsidR="00500D92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_</w:t>
      </w:r>
    </w:p>
    <w:p w14:paraId="08F805FB" w14:textId="77777777" w:rsidR="001010BB" w:rsidRPr="00527EBA" w:rsidRDefault="001010BB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שם התלמיד/ה  :     </w:t>
      </w:r>
      <w:r w:rsidR="00500D92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_____________</w:t>
      </w:r>
      <w:r w:rsidR="00500D92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_</w:t>
      </w:r>
    </w:p>
    <w:p w14:paraId="2E0A33CB" w14:textId="77777777" w:rsidR="00BA4958" w:rsidRPr="00527EBA" w:rsidRDefault="00BA4958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ת.ז. :________________________</w:t>
      </w:r>
    </w:p>
    <w:p w14:paraId="5871C2C5" w14:textId="77777777" w:rsidR="001010BB" w:rsidRPr="00527EBA" w:rsidRDefault="001010BB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שם הגן/בי"ס :         ______________</w:t>
      </w:r>
    </w:p>
    <w:p w14:paraId="1F49D91C" w14:textId="77777777" w:rsidR="00500D92" w:rsidRPr="00527EBA" w:rsidRDefault="00500D92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סמל מוסד:                ______________</w:t>
      </w:r>
    </w:p>
    <w:p w14:paraId="6F1ABCF8" w14:textId="77777777" w:rsidR="00326E4A" w:rsidRPr="00527EBA" w:rsidRDefault="001010BB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גן </w:t>
      </w:r>
      <w:r w:rsidR="00326E4A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="00326E4A" w:rsidRPr="00527EBA">
        <w:rPr>
          <w:rFonts w:cs="David" w:hint="cs"/>
          <w:b/>
          <w:bCs/>
          <w:noProof w:val="0"/>
          <w:sz w:val="24"/>
          <w:szCs w:val="24"/>
          <w:lang w:eastAsia="en-US"/>
        </w:rPr>
        <w:sym w:font="Wingdings" w:char="F0A8"/>
      </w:r>
      <w:r w:rsidR="00326E4A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טרום חובה  </w:t>
      </w:r>
      <w:r w:rsidR="00326E4A" w:rsidRPr="00527EBA">
        <w:rPr>
          <w:rFonts w:cs="David" w:hint="cs"/>
          <w:b/>
          <w:bCs/>
          <w:noProof w:val="0"/>
          <w:sz w:val="24"/>
          <w:szCs w:val="24"/>
          <w:lang w:eastAsia="en-US"/>
        </w:rPr>
        <w:sym w:font="Wingdings" w:char="F0A8"/>
      </w:r>
      <w:r w:rsidR="00326E4A" w:rsidRPr="00527EBA">
        <w:rPr>
          <w:rFonts w:cs="David"/>
          <w:b/>
          <w:bCs/>
          <w:noProof w:val="0"/>
          <w:sz w:val="24"/>
          <w:szCs w:val="24"/>
          <w:lang w:eastAsia="en-US"/>
        </w:rPr>
        <w:t xml:space="preserve"> </w:t>
      </w:r>
      <w:proofErr w:type="spellStart"/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חובה</w:t>
      </w:r>
      <w:proofErr w:type="spellEnd"/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 </w:t>
      </w:r>
    </w:p>
    <w:p w14:paraId="6FD05FF7" w14:textId="77777777" w:rsidR="00326E4A" w:rsidRPr="00527EBA" w:rsidRDefault="001010BB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שם הגננת/מנהלת: </w:t>
      </w:r>
      <w:r w:rsidR="00500D92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 </w:t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______________ </w:t>
      </w:r>
    </w:p>
    <w:p w14:paraId="27FE79E6" w14:textId="77777777" w:rsidR="001010BB" w:rsidRPr="00527EBA" w:rsidRDefault="00326E4A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שם המפקחת:           ______________</w:t>
      </w:r>
      <w:r w:rsidR="001010BB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               </w:t>
      </w:r>
    </w:p>
    <w:p w14:paraId="68972712" w14:textId="77777777" w:rsidR="001010BB" w:rsidRPr="00527EBA" w:rsidRDefault="001010BB" w:rsidP="003F03F4">
      <w:pPr>
        <w:spacing w:line="360" w:lineRule="auto"/>
        <w:jc w:val="both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ישוב /רשות:            </w:t>
      </w:r>
      <w:r w:rsidR="00500D92"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______________</w:t>
      </w:r>
    </w:p>
    <w:p w14:paraId="09C2D86D" w14:textId="77777777" w:rsidR="001010BB" w:rsidRPr="00527EBA" w:rsidRDefault="00326E4A" w:rsidP="003F03F4">
      <w:pPr>
        <w:spacing w:line="360" w:lineRule="auto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סוג חינוך: </w:t>
      </w:r>
      <w:r w:rsidRPr="00527EBA">
        <w:rPr>
          <w:rFonts w:cs="David" w:hint="cs"/>
          <w:b/>
          <w:bCs/>
          <w:noProof w:val="0"/>
          <w:sz w:val="24"/>
          <w:szCs w:val="24"/>
          <w:lang w:eastAsia="en-US"/>
        </w:rPr>
        <w:sym w:font="Wingdings" w:char="F0A8"/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רגיל   </w:t>
      </w:r>
      <w:r w:rsidRPr="00527EBA">
        <w:rPr>
          <w:rFonts w:cs="David" w:hint="cs"/>
          <w:b/>
          <w:bCs/>
          <w:noProof w:val="0"/>
          <w:sz w:val="24"/>
          <w:szCs w:val="24"/>
          <w:lang w:eastAsia="en-US"/>
        </w:rPr>
        <w:sym w:font="Wingdings" w:char="F0A8"/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מיוחד</w:t>
      </w:r>
    </w:p>
    <w:p w14:paraId="12F57CE1" w14:textId="77777777" w:rsidR="001010BB" w:rsidRPr="00527EBA" w:rsidRDefault="00326E4A" w:rsidP="003F03F4">
      <w:pPr>
        <w:spacing w:line="360" w:lineRule="auto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סיבת הבקשה: </w:t>
      </w:r>
      <w:r w:rsidRPr="00527EBA">
        <w:rPr>
          <w:rFonts w:cs="David" w:hint="cs"/>
          <w:b/>
          <w:bCs/>
          <w:noProof w:val="0"/>
          <w:sz w:val="24"/>
          <w:szCs w:val="24"/>
          <w:lang w:eastAsia="en-US"/>
        </w:rPr>
        <w:sym w:font="Wingdings" w:char="F0A8"/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רפואי   </w:t>
      </w:r>
      <w:r w:rsidRPr="00527EBA">
        <w:rPr>
          <w:rFonts w:cs="David" w:hint="cs"/>
          <w:b/>
          <w:bCs/>
          <w:noProof w:val="0"/>
          <w:sz w:val="24"/>
          <w:szCs w:val="24"/>
          <w:lang w:eastAsia="en-US"/>
        </w:rPr>
        <w:sym w:font="Wingdings" w:char="F0A8"/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 הסעות לצהרון/ משפחון   </w:t>
      </w:r>
      <w:r w:rsidRPr="00527EBA">
        <w:rPr>
          <w:rFonts w:cs="David" w:hint="cs"/>
          <w:b/>
          <w:bCs/>
          <w:noProof w:val="0"/>
          <w:sz w:val="24"/>
          <w:szCs w:val="24"/>
          <w:lang w:eastAsia="en-US"/>
        </w:rPr>
        <w:sym w:font="Wingdings" w:char="F0A8"/>
      </w: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 אישי </w:t>
      </w:r>
    </w:p>
    <w:p w14:paraId="6EC48ED0" w14:textId="77777777" w:rsidR="001010BB" w:rsidRPr="00527EBA" w:rsidRDefault="001010BB" w:rsidP="001010BB">
      <w:pPr>
        <w:rPr>
          <w:rFonts w:cs="David"/>
          <w:b/>
          <w:bCs/>
          <w:noProof w:val="0"/>
          <w:sz w:val="24"/>
          <w:szCs w:val="24"/>
          <w:rtl/>
          <w:lang w:eastAsia="en-US"/>
        </w:rPr>
      </w:pPr>
    </w:p>
    <w:p w14:paraId="05A7C1EB" w14:textId="77777777" w:rsidR="001010BB" w:rsidRPr="00527EBA" w:rsidRDefault="001010BB" w:rsidP="001010BB">
      <w:pPr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מצ"ב בקשת הרשות/ ביה"ס/ההורים לקיצור יום לימודים .</w:t>
      </w:r>
    </w:p>
    <w:p w14:paraId="6265176A" w14:textId="603E3AD0" w:rsidR="00326E4A" w:rsidRPr="00527EBA" w:rsidRDefault="00326E4A" w:rsidP="00527EBA">
      <w:pPr>
        <w:spacing w:line="360" w:lineRule="auto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________________________________________________</w:t>
      </w:r>
    </w:p>
    <w:p w14:paraId="7A49EE25" w14:textId="77777777" w:rsidR="00527EBA" w:rsidRDefault="00527EBA" w:rsidP="00527EBA">
      <w:pPr>
        <w:jc w:val="right"/>
        <w:rPr>
          <w:rFonts w:cs="David"/>
          <w:b/>
          <w:bCs/>
          <w:noProof w:val="0"/>
          <w:sz w:val="24"/>
          <w:szCs w:val="24"/>
          <w:rtl/>
          <w:lang w:eastAsia="en-US"/>
        </w:rPr>
      </w:pPr>
    </w:p>
    <w:p w14:paraId="08A95BAF" w14:textId="3752B080" w:rsidR="00527EBA" w:rsidRPr="006604C6" w:rsidRDefault="00527EBA" w:rsidP="00527EBA">
      <w:pPr>
        <w:jc w:val="right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6604C6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תאריך:  __________  שם: ____________  חתימה : __________________</w:t>
      </w:r>
    </w:p>
    <w:p w14:paraId="642F01F8" w14:textId="77777777" w:rsidR="00527EBA" w:rsidRDefault="00527EBA" w:rsidP="00527EBA">
      <w:pPr>
        <w:bidi w:val="0"/>
        <w:jc w:val="both"/>
        <w:rPr>
          <w:b/>
          <w:bCs/>
          <w:color w:val="FF0000"/>
          <w:sz w:val="28"/>
          <w:szCs w:val="28"/>
          <w:u w:val="single"/>
        </w:rPr>
      </w:pPr>
    </w:p>
    <w:p w14:paraId="5A9BA4A3" w14:textId="77777777" w:rsidR="00F50ADC" w:rsidRPr="001010BB" w:rsidRDefault="00F50ADC" w:rsidP="001010BB">
      <w:pPr>
        <w:rPr>
          <w:rFonts w:cs="David"/>
          <w:b/>
          <w:bCs/>
          <w:noProof w:val="0"/>
          <w:sz w:val="24"/>
          <w:szCs w:val="28"/>
          <w:rtl/>
          <w:lang w:eastAsia="en-US"/>
        </w:rPr>
      </w:pPr>
    </w:p>
    <w:p w14:paraId="2007F79B" w14:textId="77777777" w:rsidR="001010BB" w:rsidRPr="007E1FA9" w:rsidRDefault="00326E4A" w:rsidP="001010BB">
      <w:pPr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7E1FA9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מבקש שחרור מוקדם בהתאם למפורט בטבלה: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2"/>
        <w:gridCol w:w="1521"/>
        <w:gridCol w:w="1521"/>
        <w:gridCol w:w="1521"/>
        <w:gridCol w:w="1522"/>
        <w:gridCol w:w="1522"/>
        <w:gridCol w:w="1522"/>
      </w:tblGrid>
      <w:tr w:rsidR="00326E4A" w:rsidRPr="007E1FA9" w14:paraId="60BBDF03" w14:textId="77777777" w:rsidTr="00E52551">
        <w:tc>
          <w:tcPr>
            <w:tcW w:w="1549" w:type="dxa"/>
            <w:shd w:val="clear" w:color="auto" w:fill="auto"/>
          </w:tcPr>
          <w:p w14:paraId="6CB2A87B" w14:textId="77777777" w:rsidR="00326E4A" w:rsidRPr="007E1FA9" w:rsidRDefault="00326E4A" w:rsidP="001010BB">
            <w:pPr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549" w:type="dxa"/>
            <w:shd w:val="clear" w:color="auto" w:fill="auto"/>
          </w:tcPr>
          <w:p w14:paraId="1CF67936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א'</w:t>
            </w:r>
          </w:p>
        </w:tc>
        <w:tc>
          <w:tcPr>
            <w:tcW w:w="1549" w:type="dxa"/>
            <w:shd w:val="clear" w:color="auto" w:fill="auto"/>
          </w:tcPr>
          <w:p w14:paraId="3694D047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ב'</w:t>
            </w:r>
          </w:p>
        </w:tc>
        <w:tc>
          <w:tcPr>
            <w:tcW w:w="1549" w:type="dxa"/>
            <w:shd w:val="clear" w:color="auto" w:fill="auto"/>
          </w:tcPr>
          <w:p w14:paraId="06070E76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ג'</w:t>
            </w:r>
          </w:p>
        </w:tc>
        <w:tc>
          <w:tcPr>
            <w:tcW w:w="1550" w:type="dxa"/>
            <w:shd w:val="clear" w:color="auto" w:fill="auto"/>
          </w:tcPr>
          <w:p w14:paraId="57C2701A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ד'</w:t>
            </w:r>
          </w:p>
        </w:tc>
        <w:tc>
          <w:tcPr>
            <w:tcW w:w="1550" w:type="dxa"/>
            <w:shd w:val="clear" w:color="auto" w:fill="auto"/>
          </w:tcPr>
          <w:p w14:paraId="595367DD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ה'</w:t>
            </w:r>
          </w:p>
        </w:tc>
        <w:tc>
          <w:tcPr>
            <w:tcW w:w="1550" w:type="dxa"/>
            <w:shd w:val="clear" w:color="auto" w:fill="auto"/>
          </w:tcPr>
          <w:p w14:paraId="6FC481FE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ו'</w:t>
            </w:r>
          </w:p>
        </w:tc>
      </w:tr>
      <w:tr w:rsidR="00326E4A" w:rsidRPr="007E1FA9" w14:paraId="68BB0062" w14:textId="77777777" w:rsidTr="00E52551">
        <w:tc>
          <w:tcPr>
            <w:tcW w:w="1549" w:type="dxa"/>
            <w:shd w:val="clear" w:color="auto" w:fill="auto"/>
          </w:tcPr>
          <w:p w14:paraId="22676C1B" w14:textId="77777777" w:rsidR="00326E4A" w:rsidRPr="007E1FA9" w:rsidRDefault="00326E4A" w:rsidP="001010BB">
            <w:pPr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שעת שחרור מבוקשת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4AAFE81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____:____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5EF28BA1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____:____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19E38791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____:____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8D4849E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____:____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BF06B0E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____:____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147C0C4" w14:textId="77777777" w:rsidR="00326E4A" w:rsidRPr="007E1FA9" w:rsidRDefault="00326E4A" w:rsidP="00E52551">
            <w:pPr>
              <w:jc w:val="center"/>
              <w:rPr>
                <w:rFonts w:cs="David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7E1FA9">
              <w:rPr>
                <w:rFonts w:cs="David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____:____</w:t>
            </w:r>
          </w:p>
        </w:tc>
      </w:tr>
    </w:tbl>
    <w:p w14:paraId="690AA011" w14:textId="77777777" w:rsidR="00326E4A" w:rsidRPr="007E1FA9" w:rsidRDefault="00326E4A" w:rsidP="001010BB">
      <w:pPr>
        <w:rPr>
          <w:rFonts w:cs="David"/>
          <w:b/>
          <w:bCs/>
          <w:noProof w:val="0"/>
          <w:sz w:val="24"/>
          <w:szCs w:val="24"/>
          <w:rtl/>
          <w:lang w:eastAsia="en-US"/>
        </w:rPr>
      </w:pPr>
    </w:p>
    <w:p w14:paraId="6DF2CE93" w14:textId="67955B3A" w:rsidR="001010BB" w:rsidRPr="007E1FA9" w:rsidRDefault="001010BB" w:rsidP="00527EBA">
      <w:pPr>
        <w:spacing w:line="480" w:lineRule="auto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7E1FA9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 xml:space="preserve">חוות דעת </w:t>
      </w:r>
      <w:r w:rsidR="006604C6" w:rsidRPr="007E1FA9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מנהלת הגן</w:t>
      </w:r>
      <w:r w:rsidRPr="007E1FA9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:  _______________________________________________________________</w:t>
      </w:r>
      <w:r w:rsidR="00500D92" w:rsidRPr="007E1FA9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____________</w:t>
      </w:r>
      <w:r w:rsidR="00527EBA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___________________________________________________________________________________________________</w:t>
      </w:r>
    </w:p>
    <w:p w14:paraId="75E0C586" w14:textId="5DD10703" w:rsidR="006604C6" w:rsidRPr="006604C6" w:rsidRDefault="001010BB" w:rsidP="00527EBA">
      <w:pPr>
        <w:jc w:val="right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bookmarkStart w:id="0" w:name="_Hlk188396656"/>
      <w:r w:rsidRPr="006604C6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תאריך:  __________  שם: ____________  חתימה : __________________</w:t>
      </w:r>
    </w:p>
    <w:p w14:paraId="705FA320" w14:textId="49804B52" w:rsidR="006604C6" w:rsidRDefault="006604C6" w:rsidP="00527EBA">
      <w:pPr>
        <w:bidi w:val="0"/>
        <w:jc w:val="both"/>
        <w:rPr>
          <w:b/>
          <w:bCs/>
          <w:color w:val="FF0000"/>
          <w:sz w:val="28"/>
          <w:szCs w:val="28"/>
          <w:u w:val="single"/>
        </w:rPr>
      </w:pPr>
    </w:p>
    <w:bookmarkEnd w:id="0"/>
    <w:p w14:paraId="4FE66BCD" w14:textId="77777777" w:rsidR="007E1FA9" w:rsidRDefault="007E1FA9" w:rsidP="006604C6">
      <w:pPr>
        <w:tabs>
          <w:tab w:val="left" w:pos="7730"/>
          <w:tab w:val="right" w:pos="9070"/>
        </w:tabs>
        <w:jc w:val="both"/>
        <w:rPr>
          <w:b/>
          <w:bCs/>
          <w:color w:val="FF0000"/>
          <w:sz w:val="24"/>
          <w:szCs w:val="24"/>
          <w:u w:val="single"/>
          <w:rtl/>
        </w:rPr>
      </w:pPr>
    </w:p>
    <w:p w14:paraId="6C44CD23" w14:textId="0B90DFCD" w:rsidR="006604C6" w:rsidRPr="00527EBA" w:rsidRDefault="006604C6" w:rsidP="00527EBA">
      <w:pPr>
        <w:rPr>
          <w:rFonts w:cs="David"/>
          <w:b/>
          <w:bCs/>
          <w:noProof w:val="0"/>
          <w:sz w:val="24"/>
          <w:szCs w:val="24"/>
          <w:lang w:eastAsia="en-US"/>
        </w:rPr>
      </w:pPr>
      <w:r w:rsidRPr="00527EBA">
        <w:rPr>
          <w:rFonts w:cs="David"/>
          <w:b/>
          <w:bCs/>
          <w:noProof w:val="0"/>
          <w:sz w:val="24"/>
          <w:szCs w:val="24"/>
          <w:rtl/>
          <w:lang w:eastAsia="en-US"/>
        </w:rPr>
        <w:t xml:space="preserve">חלק למילוי המפקח בלבד – חוות דעת המפקח/ת על גנ"י/ ביה"ס: </w:t>
      </w:r>
    </w:p>
    <w:p w14:paraId="267EA57D" w14:textId="16372EE8" w:rsidR="006604C6" w:rsidRDefault="006604C6" w:rsidP="006604C6">
      <w:pPr>
        <w:tabs>
          <w:tab w:val="left" w:pos="7730"/>
          <w:tab w:val="right" w:pos="9070"/>
        </w:tabs>
        <w:jc w:val="both"/>
        <w:rPr>
          <w:b/>
          <w:bCs/>
          <w:sz w:val="28"/>
          <w:szCs w:val="28"/>
          <w:rtl/>
        </w:rPr>
      </w:pPr>
      <w:r>
        <w:rPr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3C037" wp14:editId="2DEDA46E">
                <wp:simplePos x="0" y="0"/>
                <wp:positionH relativeFrom="column">
                  <wp:posOffset>36195</wp:posOffset>
                </wp:positionH>
                <wp:positionV relativeFrom="paragraph">
                  <wp:posOffset>158750</wp:posOffset>
                </wp:positionV>
                <wp:extent cx="6652260" cy="22860"/>
                <wp:effectExtent l="0" t="0" r="34290" b="34290"/>
                <wp:wrapNone/>
                <wp:docPr id="7" name="מחבר יש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226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CAAA7" id="מחבר ישר 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12.5pt" to="526.6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</w:p>
    <w:p w14:paraId="74C99226" w14:textId="2782E904" w:rsidR="006604C6" w:rsidRDefault="006604C6" w:rsidP="006604C6">
      <w:pPr>
        <w:tabs>
          <w:tab w:val="left" w:pos="7730"/>
          <w:tab w:val="right" w:pos="9070"/>
        </w:tabs>
        <w:jc w:val="both"/>
        <w:rPr>
          <w:b/>
          <w:bCs/>
          <w:sz w:val="28"/>
          <w:szCs w:val="28"/>
          <w:rtl/>
        </w:rPr>
      </w:pPr>
    </w:p>
    <w:p w14:paraId="71C93B88" w14:textId="77777777" w:rsidR="007E1FA9" w:rsidRDefault="007E1FA9" w:rsidP="007E1FA9">
      <w:pPr>
        <w:tabs>
          <w:tab w:val="left" w:pos="7730"/>
          <w:tab w:val="right" w:pos="9070"/>
        </w:tabs>
        <w:jc w:val="right"/>
        <w:rPr>
          <w:b/>
          <w:bCs/>
          <w:sz w:val="26"/>
          <w:szCs w:val="26"/>
          <w:rtl/>
        </w:rPr>
      </w:pPr>
      <w:r>
        <w:rPr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D1C71C" wp14:editId="7DE332A5">
                <wp:simplePos x="0" y="0"/>
                <wp:positionH relativeFrom="column">
                  <wp:posOffset>36195</wp:posOffset>
                </wp:positionH>
                <wp:positionV relativeFrom="paragraph">
                  <wp:posOffset>321945</wp:posOffset>
                </wp:positionV>
                <wp:extent cx="6606540" cy="22860"/>
                <wp:effectExtent l="0" t="0" r="22860" b="34290"/>
                <wp:wrapNone/>
                <wp:docPr id="9" name="מחבר יש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6540" cy="2286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CC9FD" id="מחבר ישר 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25.35pt" to="523.0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"/>
            </w:pict>
          </mc:Fallback>
        </mc:AlternateContent>
      </w:r>
      <w:r>
        <w:rPr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D061CE" wp14:editId="41809D77">
                <wp:simplePos x="0" y="0"/>
                <wp:positionH relativeFrom="column">
                  <wp:posOffset>36195</wp:posOffset>
                </wp:positionH>
                <wp:positionV relativeFrom="paragraph">
                  <wp:posOffset>70485</wp:posOffset>
                </wp:positionV>
                <wp:extent cx="6644640" cy="7620"/>
                <wp:effectExtent l="0" t="0" r="22860" b="30480"/>
                <wp:wrapNone/>
                <wp:docPr id="8" name="מחבר ישר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464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CBA381" id="מחבר ישר 8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5.55pt" to="526.0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"/>
            </w:pict>
          </mc:Fallback>
        </mc:AlternateContent>
      </w:r>
      <w:r w:rsidR="006604C6">
        <w:rPr>
          <w:b/>
          <w:bCs/>
          <w:sz w:val="26"/>
          <w:szCs w:val="26"/>
          <w:rtl/>
        </w:rPr>
        <w:t xml:space="preserve">                                                                                                                                                 </w:t>
      </w:r>
    </w:p>
    <w:p w14:paraId="55DCF224" w14:textId="77777777" w:rsidR="007E1FA9" w:rsidRDefault="007E1FA9" w:rsidP="007E1FA9">
      <w:pPr>
        <w:tabs>
          <w:tab w:val="left" w:pos="7730"/>
          <w:tab w:val="right" w:pos="9070"/>
        </w:tabs>
        <w:jc w:val="right"/>
        <w:rPr>
          <w:b/>
          <w:bCs/>
          <w:sz w:val="26"/>
          <w:szCs w:val="26"/>
          <w:rtl/>
        </w:rPr>
      </w:pPr>
    </w:p>
    <w:p w14:paraId="247C370F" w14:textId="77777777" w:rsidR="007E1FA9" w:rsidRDefault="007E1FA9" w:rsidP="007E1FA9">
      <w:pPr>
        <w:tabs>
          <w:tab w:val="left" w:pos="7730"/>
          <w:tab w:val="right" w:pos="9070"/>
        </w:tabs>
        <w:jc w:val="right"/>
        <w:rPr>
          <w:b/>
          <w:bCs/>
          <w:sz w:val="26"/>
          <w:szCs w:val="26"/>
          <w:rtl/>
        </w:rPr>
      </w:pPr>
    </w:p>
    <w:p w14:paraId="3879270A" w14:textId="77777777" w:rsidR="00527EBA" w:rsidRPr="006604C6" w:rsidRDefault="00527EBA" w:rsidP="00527EBA">
      <w:pPr>
        <w:jc w:val="right"/>
        <w:rPr>
          <w:rFonts w:cs="David"/>
          <w:b/>
          <w:bCs/>
          <w:noProof w:val="0"/>
          <w:sz w:val="24"/>
          <w:szCs w:val="24"/>
          <w:rtl/>
          <w:lang w:eastAsia="en-US"/>
        </w:rPr>
      </w:pPr>
      <w:r w:rsidRPr="006604C6">
        <w:rPr>
          <w:rFonts w:cs="David" w:hint="cs"/>
          <w:b/>
          <w:bCs/>
          <w:noProof w:val="0"/>
          <w:sz w:val="24"/>
          <w:szCs w:val="24"/>
          <w:rtl/>
          <w:lang w:eastAsia="en-US"/>
        </w:rPr>
        <w:t>תאריך:  __________  שם: ____________  חתימה : __________________</w:t>
      </w:r>
    </w:p>
    <w:p w14:paraId="1ADB8EAA" w14:textId="77777777" w:rsidR="00527EBA" w:rsidRDefault="00527EBA" w:rsidP="00527EBA">
      <w:pPr>
        <w:bidi w:val="0"/>
        <w:jc w:val="both"/>
        <w:rPr>
          <w:b/>
          <w:bCs/>
          <w:color w:val="FF0000"/>
          <w:sz w:val="28"/>
          <w:szCs w:val="28"/>
          <w:u w:val="single"/>
        </w:rPr>
      </w:pPr>
    </w:p>
    <w:p w14:paraId="18AA0342" w14:textId="77777777" w:rsidR="000B4215" w:rsidRPr="00B0177B" w:rsidRDefault="000B4215" w:rsidP="001010BB">
      <w:pPr>
        <w:rPr>
          <w:rtl/>
        </w:rPr>
      </w:pPr>
    </w:p>
    <w:sectPr w:rsidR="000B4215" w:rsidRPr="00B0177B" w:rsidSect="00456CC9">
      <w:headerReference w:type="default" r:id="rId8"/>
      <w:footerReference w:type="even" r:id="rId9"/>
      <w:footerReference w:type="default" r:id="rId10"/>
      <w:endnotePr>
        <w:numFmt w:val="lowerLetter"/>
      </w:endnotePr>
      <w:pgSz w:w="11907" w:h="16840" w:code="9"/>
      <w:pgMar w:top="567" w:right="709" w:bottom="2126" w:left="567" w:header="284" w:footer="55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76291" w14:textId="77777777" w:rsidR="007A023A" w:rsidRDefault="007A023A">
      <w:r>
        <w:separator/>
      </w:r>
    </w:p>
  </w:endnote>
  <w:endnote w:type="continuationSeparator" w:id="0">
    <w:p w14:paraId="4BA03B24" w14:textId="77777777" w:rsidR="007A023A" w:rsidRDefault="007A0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xandraH">
    <w:altName w:val="Arial"/>
    <w:charset w:val="B1"/>
    <w:family w:val="auto"/>
    <w:pitch w:val="variable"/>
    <w:sig w:usb0="00000801" w:usb1="00000000" w:usb2="00000000" w:usb3="00000000" w:csb0="0000002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5CC45" w14:textId="77777777" w:rsidR="00CC72AF" w:rsidRDefault="00CC72AF">
    <w:pPr>
      <w:pStyle w:val="a4"/>
      <w:framePr w:wrap="around" w:vAnchor="text" w:hAnchor="margin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363E1A">
      <w:rPr>
        <w:rStyle w:val="a5"/>
        <w:rtl/>
      </w:rPr>
      <w:t>1</w:t>
    </w:r>
    <w:r>
      <w:rPr>
        <w:rStyle w:val="a5"/>
        <w:rtl/>
      </w:rPr>
      <w:fldChar w:fldCharType="end"/>
    </w:r>
  </w:p>
  <w:p w14:paraId="225A5E11" w14:textId="77777777" w:rsidR="00CC72AF" w:rsidRDefault="00CC72AF">
    <w:pPr>
      <w:pStyle w:val="a4"/>
      <w:ind w:right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EFFF" w14:textId="77777777" w:rsidR="00CC72AF" w:rsidRPr="00194B25" w:rsidRDefault="00CC72AF" w:rsidP="00F8106B">
    <w:pPr>
      <w:pStyle w:val="a4"/>
      <w:pBdr>
        <w:top w:val="double" w:sz="4" w:space="1" w:color="0000FF"/>
      </w:pBdr>
      <w:spacing w:line="360" w:lineRule="auto"/>
      <w:jc w:val="center"/>
      <w:rPr>
        <w:rFonts w:ascii="Tahoma" w:hAnsi="Tahoma" w:cs="Tahoma"/>
        <w:color w:val="0000FF"/>
        <w:w w:val="150"/>
        <w:sz w:val="28"/>
        <w:szCs w:val="28"/>
        <w:rtl/>
      </w:rPr>
    </w:pPr>
    <w:r w:rsidRPr="00194B25">
      <w:rPr>
        <w:rFonts w:ascii="Tahoma" w:hAnsi="Tahoma" w:cs="AlexandraH" w:hint="cs"/>
        <w:color w:val="0000FF"/>
        <w:w w:val="150"/>
        <w:sz w:val="28"/>
        <w:szCs w:val="28"/>
        <w:rtl/>
      </w:rPr>
      <w:t>מחוז דרום מוביל למצוינות</w:t>
    </w:r>
  </w:p>
  <w:p w14:paraId="4481BAB7" w14:textId="77777777" w:rsidR="00CC72AF" w:rsidRDefault="00CC72AF" w:rsidP="009B7DAE">
    <w:pPr>
      <w:pStyle w:val="a4"/>
      <w:spacing w:line="360" w:lineRule="auto"/>
      <w:jc w:val="center"/>
      <w:rPr>
        <w:rFonts w:ascii="Tahoma" w:hAnsi="Tahoma" w:cs="Tahoma"/>
        <w:color w:val="0000FF"/>
        <w:w w:val="120"/>
        <w:sz w:val="18"/>
        <w:szCs w:val="18"/>
        <w:rtl/>
      </w:rPr>
    </w:pPr>
    <w:r>
      <w:rPr>
        <w:rFonts w:ascii="Tahoma" w:hAnsi="Tahoma" w:cs="Tahoma"/>
        <w:color w:val="0000FF"/>
        <w:w w:val="120"/>
        <w:sz w:val="18"/>
        <w:szCs w:val="18"/>
        <w:rtl/>
      </w:rPr>
      <w:t xml:space="preserve">רח' התקוה 4, ת.ד. 610, באר שבע, מיקוד 84893, טלפון </w:t>
    </w:r>
    <w:r>
      <w:rPr>
        <w:rFonts w:ascii="Tahoma" w:hAnsi="Tahoma" w:cs="Tahoma"/>
        <w:color w:val="0000FF"/>
        <w:w w:val="120"/>
        <w:sz w:val="18"/>
        <w:szCs w:val="18"/>
      </w:rPr>
      <w:t>08-6263001/3</w:t>
    </w:r>
    <w:r>
      <w:rPr>
        <w:rFonts w:ascii="Tahoma" w:hAnsi="Tahoma" w:cs="Tahoma"/>
        <w:color w:val="0000FF"/>
        <w:w w:val="120"/>
        <w:sz w:val="18"/>
        <w:szCs w:val="18"/>
        <w:rtl/>
      </w:rPr>
      <w:t xml:space="preserve"> </w:t>
    </w:r>
    <w:r>
      <w:rPr>
        <w:rFonts w:ascii="Tahoma" w:hAnsi="Tahoma" w:cs="Tahoma" w:hint="eastAsia"/>
        <w:color w:val="0000FF"/>
        <w:w w:val="120"/>
        <w:sz w:val="18"/>
        <w:szCs w:val="18"/>
        <w:rtl/>
      </w:rPr>
      <w:t>פקס</w:t>
    </w:r>
    <w:r>
      <w:rPr>
        <w:rFonts w:ascii="Tahoma" w:hAnsi="Tahoma" w:cs="Tahoma"/>
        <w:color w:val="0000FF"/>
        <w:w w:val="120"/>
        <w:sz w:val="18"/>
        <w:szCs w:val="18"/>
        <w:rtl/>
      </w:rPr>
      <w:t xml:space="preserve"> </w:t>
    </w:r>
    <w:r>
      <w:rPr>
        <w:rFonts w:ascii="Tahoma" w:hAnsi="Tahoma" w:cs="Tahoma"/>
        <w:color w:val="0000FF"/>
        <w:w w:val="120"/>
        <w:sz w:val="18"/>
        <w:szCs w:val="18"/>
      </w:rPr>
      <w:t>08-6263002</w:t>
    </w:r>
  </w:p>
  <w:p w14:paraId="3FE4D759" w14:textId="77777777" w:rsidR="00CC72AF" w:rsidRPr="003777B4" w:rsidRDefault="00CC72AF" w:rsidP="003777B4">
    <w:pPr>
      <w:pStyle w:val="a4"/>
      <w:spacing w:line="360" w:lineRule="auto"/>
      <w:ind w:right="360"/>
      <w:jc w:val="center"/>
      <w:rPr>
        <w:rFonts w:ascii="Tahoma" w:hAnsi="Tahoma" w:cs="Tahoma"/>
        <w:b/>
        <w:bCs/>
        <w:color w:val="0000FF"/>
        <w:w w:val="90"/>
        <w:rtl/>
      </w:rPr>
    </w:pPr>
    <w:r w:rsidRPr="00F27293">
      <w:rPr>
        <w:rFonts w:ascii="Tahoma" w:hAnsi="Tahoma" w:cs="Tahoma" w:hint="cs"/>
        <w:b/>
        <w:bCs/>
        <w:color w:val="0000FF"/>
        <w:w w:val="90"/>
        <w:sz w:val="18"/>
        <w:szCs w:val="18"/>
        <w:rtl/>
      </w:rPr>
      <w:t xml:space="preserve">אתר "שער הממשלה" </w:t>
    </w:r>
    <w:hyperlink r:id="rId1" w:history="1">
      <w:r w:rsidRPr="00F27293">
        <w:rPr>
          <w:rStyle w:val="Hyperlink"/>
          <w:rFonts w:ascii="Tahoma" w:hAnsi="Tahoma" w:cs="Tahoma"/>
          <w:b/>
          <w:bCs/>
          <w:w w:val="90"/>
          <w:sz w:val="18"/>
          <w:szCs w:val="18"/>
        </w:rPr>
        <w:t>www.gov.il</w:t>
      </w:r>
    </w:hyperlink>
    <w:r w:rsidRPr="00F27293">
      <w:rPr>
        <w:rFonts w:ascii="Tahoma" w:hAnsi="Tahoma" w:cs="Tahoma"/>
        <w:b/>
        <w:bCs/>
        <w:color w:val="0000FF"/>
        <w:w w:val="90"/>
        <w:sz w:val="18"/>
        <w:szCs w:val="18"/>
      </w:rPr>
      <w:t xml:space="preserve">,  </w:t>
    </w:r>
    <w:r w:rsidRPr="00F27293">
      <w:rPr>
        <w:rFonts w:ascii="Tahoma" w:hAnsi="Tahoma" w:cs="Tahoma" w:hint="cs"/>
        <w:b/>
        <w:bCs/>
        <w:color w:val="0000FF"/>
        <w:w w:val="90"/>
        <w:sz w:val="18"/>
        <w:szCs w:val="18"/>
        <w:rtl/>
      </w:rPr>
      <w:t xml:space="preserve">אתר משרד החינוך </w:t>
    </w:r>
    <w:hyperlink r:id="rId2" w:history="1">
      <w:r w:rsidRPr="00F27293">
        <w:rPr>
          <w:rStyle w:val="Hyperlink"/>
          <w:rFonts w:ascii="Tahoma" w:hAnsi="Tahoma" w:cs="Tahoma"/>
          <w:b/>
          <w:bCs/>
          <w:w w:val="90"/>
          <w:sz w:val="18"/>
          <w:szCs w:val="18"/>
        </w:rPr>
        <w:t>www.education.gov.il</w:t>
      </w:r>
    </w:hyperlink>
    <w:r w:rsidRPr="00F27293">
      <w:rPr>
        <w:rFonts w:ascii="Tahoma" w:hAnsi="Tahoma" w:cs="Tahoma"/>
        <w:b/>
        <w:bCs/>
        <w:color w:val="0000FF"/>
        <w:w w:val="90"/>
        <w:sz w:val="18"/>
        <w:szCs w:val="18"/>
      </w:rPr>
      <w:t xml:space="preserve"> </w:t>
    </w:r>
    <w:r w:rsidRPr="00F27293">
      <w:rPr>
        <w:rFonts w:ascii="Tahoma" w:hAnsi="Tahoma" w:cs="Tahoma" w:hint="cs"/>
        <w:b/>
        <w:bCs/>
        <w:color w:val="0000FF"/>
        <w:w w:val="90"/>
        <w:sz w:val="18"/>
        <w:szCs w:val="18"/>
        <w:rtl/>
      </w:rPr>
      <w:t>, אתר מחוז דרום</w:t>
    </w:r>
    <w:r w:rsidRPr="00F27293">
      <w:rPr>
        <w:rFonts w:ascii="Tahoma" w:hAnsi="Tahoma" w:cs="Tahoma"/>
        <w:b/>
        <w:bCs/>
        <w:color w:val="0000FF"/>
        <w:w w:val="90"/>
        <w:sz w:val="18"/>
        <w:szCs w:val="18"/>
        <w:rtl/>
      </w:rPr>
      <w:t xml:space="preserve"> </w:t>
    </w:r>
    <w:hyperlink r:id="rId3" w:history="1">
      <w:r w:rsidRPr="00F27293">
        <w:rPr>
          <w:rStyle w:val="Hyperlink"/>
          <w:rFonts w:ascii="Tahoma" w:hAnsi="Tahoma" w:cs="Tahoma"/>
          <w:b/>
          <w:bCs/>
          <w:w w:val="90"/>
          <w:sz w:val="18"/>
          <w:szCs w:val="18"/>
        </w:rPr>
        <w:t>www.edu-negev.gov.il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485F3" w14:textId="77777777" w:rsidR="007A023A" w:rsidRDefault="007A023A">
      <w:r>
        <w:separator/>
      </w:r>
    </w:p>
  </w:footnote>
  <w:footnote w:type="continuationSeparator" w:id="0">
    <w:p w14:paraId="57CCBA39" w14:textId="77777777" w:rsidR="007A023A" w:rsidRDefault="007A0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DF990" w14:textId="77777777" w:rsidR="00CC72AF" w:rsidRDefault="00CC72AF" w:rsidP="00456CC9">
    <w:pPr>
      <w:pStyle w:val="a3"/>
      <w:tabs>
        <w:tab w:val="center" w:pos="5243"/>
      </w:tabs>
      <w:jc w:val="left"/>
      <w:rPr>
        <w:rFonts w:cs="David"/>
        <w:color w:val="0000FF"/>
        <w:sz w:val="26"/>
        <w:rtl/>
      </w:rPr>
    </w:pPr>
    <w:r>
      <w:rPr>
        <w:rFonts w:cs="David"/>
        <w:b w:val="0"/>
        <w:bCs w:val="0"/>
        <w:color w:val="0000FF"/>
        <w:sz w:val="26"/>
        <w:rtl/>
      </w:rPr>
      <w:tab/>
    </w:r>
    <w:r w:rsidR="00C26C9D">
      <w:rPr>
        <w:rFonts w:cs="David"/>
        <w:color w:val="0000FF"/>
        <w:sz w:val="26"/>
        <w:rtl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75B7291" wp14:editId="6A46F7D8">
              <wp:simplePos x="0" y="0"/>
              <wp:positionH relativeFrom="page">
                <wp:posOffset>3415665</wp:posOffset>
              </wp:positionH>
              <wp:positionV relativeFrom="paragraph">
                <wp:posOffset>341630</wp:posOffset>
              </wp:positionV>
              <wp:extent cx="635" cy="1400175"/>
              <wp:effectExtent l="0" t="0" r="0" b="0"/>
              <wp:wrapNone/>
              <wp:docPr id="1068140450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H="1">
                        <a:off x="0" y="0"/>
                        <a:ext cx="635" cy="1400175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2DC7BF7F" id=" 2" o:spid="_x0000_s1026" style="position:absolute;left:0;text-align:lef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8.95pt,26.9pt" to="269pt,137.1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" o:allowincell="f" stroked="f">
              <o:lock v:ext="edit" shapetype="f"/>
              <w10:wrap anchorx="page"/>
            </v:line>
          </w:pict>
        </mc:Fallback>
      </mc:AlternateContent>
    </w:r>
    <w:r w:rsidR="00C26C9D">
      <w:rPr>
        <w:rFonts w:cs="David"/>
        <w:color w:val="0000FF"/>
        <w:sz w:val="26"/>
        <w:rtl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F9F0B23" wp14:editId="537B063F">
              <wp:simplePos x="0" y="0"/>
              <wp:positionH relativeFrom="page">
                <wp:posOffset>3428365</wp:posOffset>
              </wp:positionH>
              <wp:positionV relativeFrom="paragraph">
                <wp:posOffset>1236980</wp:posOffset>
              </wp:positionV>
              <wp:extent cx="635" cy="1400175"/>
              <wp:effectExtent l="0" t="0" r="0" b="0"/>
              <wp:wrapNone/>
              <wp:docPr id="104909957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H="1" flipV="1">
                        <a:off x="0" y="0"/>
                        <a:ext cx="635" cy="1400175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38A69B6D" id=" 1" o:spid="_x0000_s1026" style="position:absolute;left:0;text-align:lef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9.95pt,97.4pt" to="270pt,207.6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" o:allowincell="f" stroked="f">
              <o:lock v:ext="edit" shapetype="f"/>
              <w10:wrap anchorx="page"/>
            </v:line>
          </w:pict>
        </mc:Fallback>
      </mc:AlternateContent>
    </w:r>
    <w:r>
      <w:rPr>
        <w:rFonts w:cs="David"/>
        <w:color w:val="0000FF"/>
        <w:sz w:val="26"/>
        <w:rtl/>
      </w:rPr>
      <w:t>מדינת ישראל</w:t>
    </w:r>
  </w:p>
  <w:p w14:paraId="0C9BE999" w14:textId="77777777" w:rsidR="00CC72AF" w:rsidRDefault="00CC72AF" w:rsidP="00456CC9">
    <w:pPr>
      <w:pStyle w:val="a3"/>
      <w:tabs>
        <w:tab w:val="center" w:pos="5243"/>
      </w:tabs>
      <w:jc w:val="left"/>
      <w:rPr>
        <w:rFonts w:cs="David"/>
        <w:b w:val="0"/>
        <w:bCs w:val="0"/>
        <w:color w:val="0000FF"/>
        <w:sz w:val="26"/>
        <w:rtl/>
      </w:rPr>
    </w:pPr>
    <w:r>
      <w:rPr>
        <w:rFonts w:cs="David"/>
        <w:b w:val="0"/>
        <w:bCs w:val="0"/>
        <w:color w:val="0000FF"/>
        <w:sz w:val="26"/>
        <w:rtl/>
      </w:rPr>
      <w:tab/>
    </w:r>
    <w:r>
      <w:rPr>
        <w:rFonts w:cs="David" w:hint="cs"/>
        <w:b w:val="0"/>
        <w:bCs w:val="0"/>
        <w:color w:val="0000FF"/>
        <w:sz w:val="26"/>
        <w:rtl/>
      </w:rPr>
      <w:t>משרד החינוך</w:t>
    </w:r>
  </w:p>
  <w:p w14:paraId="545D55B8" w14:textId="77777777" w:rsidR="00CC72AF" w:rsidRDefault="00CC72AF" w:rsidP="009770BB">
    <w:pPr>
      <w:pStyle w:val="a3"/>
      <w:tabs>
        <w:tab w:val="center" w:pos="5243"/>
        <w:tab w:val="left" w:pos="7654"/>
      </w:tabs>
      <w:jc w:val="left"/>
      <w:rPr>
        <w:rFonts w:cs="David"/>
        <w:color w:val="0000FF"/>
        <w:w w:val="100"/>
        <w:sz w:val="26"/>
        <w:rtl/>
      </w:rPr>
    </w:pPr>
    <w:r>
      <w:rPr>
        <w:rFonts w:cs="David" w:hint="cs"/>
        <w:b w:val="0"/>
        <w:bCs w:val="0"/>
        <w:color w:val="0000FF"/>
        <w:sz w:val="26"/>
        <w:rtl/>
      </w:rPr>
      <w:tab/>
      <w:t>מחוז דרום</w:t>
    </w:r>
    <w:r>
      <w:rPr>
        <w:rFonts w:cs="David"/>
        <w:b w:val="0"/>
        <w:bCs w:val="0"/>
        <w:color w:val="0000FF"/>
        <w:sz w:val="26"/>
        <w:rtl/>
      </w:rPr>
      <w:tab/>
    </w:r>
    <w:r>
      <w:rPr>
        <w:rFonts w:cs="David" w:hint="cs"/>
        <w:color w:val="0000FF"/>
        <w:w w:val="100"/>
        <w:rtl/>
      </w:rPr>
      <w:t xml:space="preserve"> </w:t>
    </w:r>
  </w:p>
  <w:p w14:paraId="1BAE4418" w14:textId="77777777" w:rsidR="00CC72AF" w:rsidRDefault="00CC72A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6157E"/>
    <w:multiLevelType w:val="hybridMultilevel"/>
    <w:tmpl w:val="5428E84C"/>
    <w:lvl w:ilvl="0" w:tplc="84D8D3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231"/>
    <w:multiLevelType w:val="hybridMultilevel"/>
    <w:tmpl w:val="26701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D75DA"/>
    <w:multiLevelType w:val="hybridMultilevel"/>
    <w:tmpl w:val="CA50D4A2"/>
    <w:lvl w:ilvl="0" w:tplc="CB04CFB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" w15:restartNumberingAfterBreak="0">
    <w:nsid w:val="155E6C00"/>
    <w:multiLevelType w:val="hybridMultilevel"/>
    <w:tmpl w:val="E134096C"/>
    <w:lvl w:ilvl="0" w:tplc="6D4ED84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9C7AD6"/>
    <w:multiLevelType w:val="hybridMultilevel"/>
    <w:tmpl w:val="9490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B58D2"/>
    <w:multiLevelType w:val="hybridMultilevel"/>
    <w:tmpl w:val="73A61E40"/>
    <w:lvl w:ilvl="0" w:tplc="8848C5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32A17"/>
    <w:multiLevelType w:val="hybridMultilevel"/>
    <w:tmpl w:val="97DA1AA6"/>
    <w:lvl w:ilvl="0" w:tplc="B3CC3D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D720D"/>
    <w:multiLevelType w:val="hybridMultilevel"/>
    <w:tmpl w:val="2FC036B0"/>
    <w:lvl w:ilvl="0" w:tplc="C7942D1E">
      <w:numFmt w:val="bullet"/>
      <w:lvlText w:val="-"/>
      <w:lvlJc w:val="left"/>
      <w:pPr>
        <w:ind w:left="359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8" w15:restartNumberingAfterBreak="0">
    <w:nsid w:val="47401AD6"/>
    <w:multiLevelType w:val="hybridMultilevel"/>
    <w:tmpl w:val="CA640C30"/>
    <w:lvl w:ilvl="0" w:tplc="4552BBA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D2B31"/>
    <w:multiLevelType w:val="hybridMultilevel"/>
    <w:tmpl w:val="9FD099EA"/>
    <w:lvl w:ilvl="0" w:tplc="1C5664F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89643C"/>
    <w:multiLevelType w:val="hybridMultilevel"/>
    <w:tmpl w:val="64E29620"/>
    <w:lvl w:ilvl="0" w:tplc="CB56171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0"/>
  </w:num>
  <w:num w:numId="5">
    <w:abstractNumId w:val="3"/>
  </w:num>
  <w:num w:numId="6">
    <w:abstractNumId w:val="8"/>
  </w:num>
  <w:num w:numId="7">
    <w:abstractNumId w:val="4"/>
  </w:num>
  <w:num w:numId="8">
    <w:abstractNumId w:val="10"/>
  </w:num>
  <w:num w:numId="9">
    <w:abstractNumId w:val="1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E2"/>
    <w:rsid w:val="00004396"/>
    <w:rsid w:val="00016198"/>
    <w:rsid w:val="00020389"/>
    <w:rsid w:val="00025018"/>
    <w:rsid w:val="00035FD5"/>
    <w:rsid w:val="00037EB1"/>
    <w:rsid w:val="000406E7"/>
    <w:rsid w:val="00051EC2"/>
    <w:rsid w:val="00052655"/>
    <w:rsid w:val="00063AE6"/>
    <w:rsid w:val="0008750F"/>
    <w:rsid w:val="000B4215"/>
    <w:rsid w:val="000D75CF"/>
    <w:rsid w:val="001010BB"/>
    <w:rsid w:val="00102F09"/>
    <w:rsid w:val="0011385D"/>
    <w:rsid w:val="00116D9B"/>
    <w:rsid w:val="001222A4"/>
    <w:rsid w:val="00137293"/>
    <w:rsid w:val="001665F5"/>
    <w:rsid w:val="00167E3B"/>
    <w:rsid w:val="00194B25"/>
    <w:rsid w:val="001C695C"/>
    <w:rsid w:val="001D2F78"/>
    <w:rsid w:val="001D6C45"/>
    <w:rsid w:val="001E47D6"/>
    <w:rsid w:val="00202B09"/>
    <w:rsid w:val="00216E37"/>
    <w:rsid w:val="00225552"/>
    <w:rsid w:val="002433D2"/>
    <w:rsid w:val="00253887"/>
    <w:rsid w:val="00263794"/>
    <w:rsid w:val="00267111"/>
    <w:rsid w:val="002708B4"/>
    <w:rsid w:val="00280E1E"/>
    <w:rsid w:val="00281679"/>
    <w:rsid w:val="002833EC"/>
    <w:rsid w:val="00290383"/>
    <w:rsid w:val="002B5146"/>
    <w:rsid w:val="002D1902"/>
    <w:rsid w:val="002D404E"/>
    <w:rsid w:val="002E6E27"/>
    <w:rsid w:val="003000F5"/>
    <w:rsid w:val="00304542"/>
    <w:rsid w:val="00307C8E"/>
    <w:rsid w:val="003108CF"/>
    <w:rsid w:val="003112BC"/>
    <w:rsid w:val="00312991"/>
    <w:rsid w:val="00326E4A"/>
    <w:rsid w:val="00327236"/>
    <w:rsid w:val="0034532D"/>
    <w:rsid w:val="00345F89"/>
    <w:rsid w:val="00352101"/>
    <w:rsid w:val="00363E1A"/>
    <w:rsid w:val="00372CDB"/>
    <w:rsid w:val="003777B4"/>
    <w:rsid w:val="00393306"/>
    <w:rsid w:val="003946DC"/>
    <w:rsid w:val="00396366"/>
    <w:rsid w:val="003A42DA"/>
    <w:rsid w:val="003B6D74"/>
    <w:rsid w:val="003C0DE0"/>
    <w:rsid w:val="003F03F4"/>
    <w:rsid w:val="003F4B3E"/>
    <w:rsid w:val="00407DCD"/>
    <w:rsid w:val="004165E2"/>
    <w:rsid w:val="00417C77"/>
    <w:rsid w:val="004229FB"/>
    <w:rsid w:val="004412FD"/>
    <w:rsid w:val="004427EC"/>
    <w:rsid w:val="00444F19"/>
    <w:rsid w:val="00446814"/>
    <w:rsid w:val="00456CC9"/>
    <w:rsid w:val="004722AA"/>
    <w:rsid w:val="0047682F"/>
    <w:rsid w:val="004937EC"/>
    <w:rsid w:val="004A0287"/>
    <w:rsid w:val="004A42F1"/>
    <w:rsid w:val="004B22EE"/>
    <w:rsid w:val="004B5DC4"/>
    <w:rsid w:val="004C7ABB"/>
    <w:rsid w:val="004E507E"/>
    <w:rsid w:val="00500D92"/>
    <w:rsid w:val="00502781"/>
    <w:rsid w:val="005052C8"/>
    <w:rsid w:val="00520E26"/>
    <w:rsid w:val="00527EBA"/>
    <w:rsid w:val="00531110"/>
    <w:rsid w:val="00547F35"/>
    <w:rsid w:val="00570FF9"/>
    <w:rsid w:val="005770AD"/>
    <w:rsid w:val="005B6322"/>
    <w:rsid w:val="005C2EBD"/>
    <w:rsid w:val="005D52ED"/>
    <w:rsid w:val="005E409F"/>
    <w:rsid w:val="005E5C5A"/>
    <w:rsid w:val="005E6C51"/>
    <w:rsid w:val="005F0246"/>
    <w:rsid w:val="005F1B4A"/>
    <w:rsid w:val="005F774F"/>
    <w:rsid w:val="006302A1"/>
    <w:rsid w:val="006604C6"/>
    <w:rsid w:val="00665A05"/>
    <w:rsid w:val="00673219"/>
    <w:rsid w:val="0068022D"/>
    <w:rsid w:val="006820C4"/>
    <w:rsid w:val="00684418"/>
    <w:rsid w:val="006967CC"/>
    <w:rsid w:val="00697DDC"/>
    <w:rsid w:val="006A642F"/>
    <w:rsid w:val="006B7932"/>
    <w:rsid w:val="006C3C16"/>
    <w:rsid w:val="006C5AD0"/>
    <w:rsid w:val="006E4900"/>
    <w:rsid w:val="00700B81"/>
    <w:rsid w:val="007054C1"/>
    <w:rsid w:val="00707CF9"/>
    <w:rsid w:val="007223FE"/>
    <w:rsid w:val="00731505"/>
    <w:rsid w:val="00742512"/>
    <w:rsid w:val="007438B7"/>
    <w:rsid w:val="00757610"/>
    <w:rsid w:val="00770483"/>
    <w:rsid w:val="007755DD"/>
    <w:rsid w:val="007A023A"/>
    <w:rsid w:val="007E1FA9"/>
    <w:rsid w:val="007F2DF2"/>
    <w:rsid w:val="007F4807"/>
    <w:rsid w:val="008048FE"/>
    <w:rsid w:val="00814FCD"/>
    <w:rsid w:val="00837ED9"/>
    <w:rsid w:val="00842505"/>
    <w:rsid w:val="00845FC9"/>
    <w:rsid w:val="0084619D"/>
    <w:rsid w:val="00855183"/>
    <w:rsid w:val="00860556"/>
    <w:rsid w:val="00860DE7"/>
    <w:rsid w:val="00891E3A"/>
    <w:rsid w:val="008945B5"/>
    <w:rsid w:val="008A4BCE"/>
    <w:rsid w:val="008B72B9"/>
    <w:rsid w:val="008C2D70"/>
    <w:rsid w:val="008C69B1"/>
    <w:rsid w:val="008E17B7"/>
    <w:rsid w:val="008F3AF7"/>
    <w:rsid w:val="009008CD"/>
    <w:rsid w:val="00907A6D"/>
    <w:rsid w:val="009151CE"/>
    <w:rsid w:val="00922B91"/>
    <w:rsid w:val="00940EAE"/>
    <w:rsid w:val="00945B5D"/>
    <w:rsid w:val="00963969"/>
    <w:rsid w:val="0097348D"/>
    <w:rsid w:val="0097373E"/>
    <w:rsid w:val="009770BB"/>
    <w:rsid w:val="00994D93"/>
    <w:rsid w:val="00996B85"/>
    <w:rsid w:val="00996CA0"/>
    <w:rsid w:val="0099729A"/>
    <w:rsid w:val="009A37C8"/>
    <w:rsid w:val="009B7DAE"/>
    <w:rsid w:val="009C44A4"/>
    <w:rsid w:val="009C6CBE"/>
    <w:rsid w:val="00A02B92"/>
    <w:rsid w:val="00A07F3B"/>
    <w:rsid w:val="00A10D8B"/>
    <w:rsid w:val="00A12D13"/>
    <w:rsid w:val="00A1655A"/>
    <w:rsid w:val="00A23DF1"/>
    <w:rsid w:val="00A37893"/>
    <w:rsid w:val="00A55093"/>
    <w:rsid w:val="00A67ECC"/>
    <w:rsid w:val="00A709C6"/>
    <w:rsid w:val="00A70B93"/>
    <w:rsid w:val="00A8363A"/>
    <w:rsid w:val="00AB085C"/>
    <w:rsid w:val="00AB48F7"/>
    <w:rsid w:val="00AC5ECA"/>
    <w:rsid w:val="00AE0B5D"/>
    <w:rsid w:val="00B0177B"/>
    <w:rsid w:val="00B124E0"/>
    <w:rsid w:val="00B21B63"/>
    <w:rsid w:val="00B366A3"/>
    <w:rsid w:val="00B46352"/>
    <w:rsid w:val="00B87A42"/>
    <w:rsid w:val="00BA4958"/>
    <w:rsid w:val="00BB6873"/>
    <w:rsid w:val="00BC2783"/>
    <w:rsid w:val="00BC679C"/>
    <w:rsid w:val="00BC740E"/>
    <w:rsid w:val="00BD66F4"/>
    <w:rsid w:val="00BF0761"/>
    <w:rsid w:val="00C2502B"/>
    <w:rsid w:val="00C2604F"/>
    <w:rsid w:val="00C26C9D"/>
    <w:rsid w:val="00C26E4A"/>
    <w:rsid w:val="00C375C1"/>
    <w:rsid w:val="00C4642C"/>
    <w:rsid w:val="00C74F9E"/>
    <w:rsid w:val="00C803BD"/>
    <w:rsid w:val="00C8054B"/>
    <w:rsid w:val="00C85061"/>
    <w:rsid w:val="00C92938"/>
    <w:rsid w:val="00CB473F"/>
    <w:rsid w:val="00CC664E"/>
    <w:rsid w:val="00CC72AF"/>
    <w:rsid w:val="00CE0F7D"/>
    <w:rsid w:val="00CE5627"/>
    <w:rsid w:val="00D01AFD"/>
    <w:rsid w:val="00D177F0"/>
    <w:rsid w:val="00D241AA"/>
    <w:rsid w:val="00D26038"/>
    <w:rsid w:val="00D30C3D"/>
    <w:rsid w:val="00D351B5"/>
    <w:rsid w:val="00D42CFD"/>
    <w:rsid w:val="00D43F1B"/>
    <w:rsid w:val="00D84B97"/>
    <w:rsid w:val="00D927D0"/>
    <w:rsid w:val="00D96D2B"/>
    <w:rsid w:val="00DD1A18"/>
    <w:rsid w:val="00DD61D2"/>
    <w:rsid w:val="00DE07B0"/>
    <w:rsid w:val="00DE3026"/>
    <w:rsid w:val="00DF184C"/>
    <w:rsid w:val="00E0777B"/>
    <w:rsid w:val="00E164A7"/>
    <w:rsid w:val="00E17BEF"/>
    <w:rsid w:val="00E2183B"/>
    <w:rsid w:val="00E32CA3"/>
    <w:rsid w:val="00E4003E"/>
    <w:rsid w:val="00E51052"/>
    <w:rsid w:val="00E510C1"/>
    <w:rsid w:val="00E52551"/>
    <w:rsid w:val="00E65244"/>
    <w:rsid w:val="00E71A2A"/>
    <w:rsid w:val="00E8131C"/>
    <w:rsid w:val="00E86A58"/>
    <w:rsid w:val="00EB6135"/>
    <w:rsid w:val="00EB7CC0"/>
    <w:rsid w:val="00EF60F9"/>
    <w:rsid w:val="00EF7E4C"/>
    <w:rsid w:val="00F04176"/>
    <w:rsid w:val="00F10822"/>
    <w:rsid w:val="00F12592"/>
    <w:rsid w:val="00F14B7C"/>
    <w:rsid w:val="00F22158"/>
    <w:rsid w:val="00F26F05"/>
    <w:rsid w:val="00F364B8"/>
    <w:rsid w:val="00F37D9F"/>
    <w:rsid w:val="00F402D1"/>
    <w:rsid w:val="00F50ADC"/>
    <w:rsid w:val="00F66A83"/>
    <w:rsid w:val="00F8106B"/>
    <w:rsid w:val="00F90A76"/>
    <w:rsid w:val="00F96E8E"/>
    <w:rsid w:val="00FB207B"/>
    <w:rsid w:val="00FB7992"/>
    <w:rsid w:val="00FC0985"/>
    <w:rsid w:val="00FC322F"/>
    <w:rsid w:val="00FC4A27"/>
    <w:rsid w:val="00FC710F"/>
    <w:rsid w:val="00FE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4654A0"/>
  <w15:chartTrackingRefBased/>
  <w15:docId w15:val="{F4A34E30-37CC-1A44-8559-4451709D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noProof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cs="Tahoma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cs="David"/>
      <w:color w:val="0000FF"/>
      <w:szCs w:val="32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rFonts w:cs="David"/>
      <w:color w:val="0000FF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תואר"/>
    <w:basedOn w:val="a"/>
    <w:qFormat/>
    <w:pPr>
      <w:jc w:val="center"/>
    </w:pPr>
    <w:rPr>
      <w:rFonts w:cs="Tahoma"/>
      <w:b/>
      <w:bCs/>
      <w:w w:val="150"/>
      <w:szCs w:val="32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sid w:val="003777B4"/>
    <w:rPr>
      <w:color w:val="0000FF"/>
      <w:u w:val="single"/>
    </w:rPr>
  </w:style>
  <w:style w:type="paragraph" w:styleId="a7">
    <w:name w:val="Balloon Text"/>
    <w:basedOn w:val="a"/>
    <w:semiHidden/>
    <w:rsid w:val="000406E7"/>
    <w:rPr>
      <w:rFonts w:ascii="Tahoma" w:hAnsi="Tahoma" w:cs="Tahoma"/>
      <w:sz w:val="16"/>
      <w:szCs w:val="16"/>
    </w:rPr>
  </w:style>
  <w:style w:type="table" w:customStyle="1" w:styleId="a8">
    <w:name w:val="טבלת רשת"/>
    <w:basedOn w:val="a1"/>
    <w:rsid w:val="00C26E4A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65A0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2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du-negev.gov.il" TargetMode="External"/><Relationship Id="rId2" Type="http://schemas.openxmlformats.org/officeDocument/2006/relationships/hyperlink" Target="http://www.education.gov.il" TargetMode="External"/><Relationship Id="rId1" Type="http://schemas.openxmlformats.org/officeDocument/2006/relationships/hyperlink" Target="http://www.gov.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m6u231\Application%2520Data\Microsoft\Templates\&#1502;&#1508;&#1511;&#1495;&#1514;%2520&#1502;&#1495;&#1493;&#149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4FD3B-BA0B-4BBC-9342-ACFE31204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מפקחת%20מחוז</Template>
  <TotalTime>11</TotalTime>
  <Pages>2</Pages>
  <Words>268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ישראל</vt:lpstr>
    </vt:vector>
  </TitlesOfParts>
  <Company>מחוז דרום</Company>
  <LinksUpToDate>false</LinksUpToDate>
  <CharactersWithSpaces>1607</CharactersWithSpaces>
  <SharedDoc>false</SharedDoc>
  <HLinks>
    <vt:vector size="18" baseType="variant">
      <vt:variant>
        <vt:i4>1245210</vt:i4>
      </vt:variant>
      <vt:variant>
        <vt:i4>9</vt:i4>
      </vt:variant>
      <vt:variant>
        <vt:i4>0</vt:i4>
      </vt:variant>
      <vt:variant>
        <vt:i4>5</vt:i4>
      </vt:variant>
      <vt:variant>
        <vt:lpwstr>http://www.edu-negev.gov.il/</vt:lpwstr>
      </vt:variant>
      <vt:variant>
        <vt:lpwstr/>
      </vt:variant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  <vt:variant>
        <vt:i4>8126589</vt:i4>
      </vt:variant>
      <vt:variant>
        <vt:i4>3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subject/>
  <dc:creator>moe</dc:creator>
  <cp:keywords/>
  <cp:lastModifiedBy>שחף שמיר(מתי"א שדרות)</cp:lastModifiedBy>
  <cp:revision>5</cp:revision>
  <cp:lastPrinted>2013-10-28T10:29:00Z</cp:lastPrinted>
  <dcterms:created xsi:type="dcterms:W3CDTF">2025-01-21T21:07:00Z</dcterms:created>
  <dcterms:modified xsi:type="dcterms:W3CDTF">2025-01-21T22:06:00Z</dcterms:modified>
</cp:coreProperties>
</file>