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6E3E2" w14:textId="77777777" w:rsidR="00A70861" w:rsidRDefault="00A70861" w:rsidP="00A70861">
      <w:pPr>
        <w:bidi w:val="0"/>
        <w:spacing w:after="200"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  <w:rtl/>
          <w:lang w:eastAsia="he-IL"/>
        </w:rPr>
      </w:pPr>
    </w:p>
    <w:p w14:paraId="76111D2E" w14:textId="77777777" w:rsidR="00A70861" w:rsidRPr="00A70861" w:rsidRDefault="00A70861" w:rsidP="00A70861">
      <w:pPr>
        <w:bidi w:val="0"/>
        <w:spacing w:after="20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  <w:lang w:eastAsia="he-IL"/>
        </w:rPr>
      </w:pPr>
      <w:r w:rsidRPr="00A70861">
        <w:rPr>
          <w:rFonts w:ascii="Arial" w:hAnsi="Arial" w:cs="Arial" w:hint="cs"/>
          <w:b/>
          <w:bCs/>
          <w:sz w:val="36"/>
          <w:szCs w:val="36"/>
          <w:u w:val="single"/>
          <w:rtl/>
          <w:lang w:eastAsia="he-IL"/>
        </w:rPr>
        <w:t>מעקב אחר המטרות והיעדים</w:t>
      </w:r>
    </w:p>
    <w:p w14:paraId="099963E0" w14:textId="77777777" w:rsidR="00A70861" w:rsidRPr="00A70861" w:rsidRDefault="00A70861" w:rsidP="00A70861">
      <w:pPr>
        <w:bidi w:val="0"/>
        <w:spacing w:after="200" w:line="276" w:lineRule="auto"/>
        <w:rPr>
          <w:rFonts w:ascii="Arial" w:hAnsi="Arial" w:cs="Arial"/>
          <w:b/>
          <w:bCs/>
          <w:sz w:val="32"/>
          <w:szCs w:val="32"/>
          <w:u w:val="single"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568"/>
        <w:gridCol w:w="973"/>
        <w:gridCol w:w="1069"/>
      </w:tblGrid>
      <w:tr w:rsidR="00A70861" w:rsidRPr="00A70861" w14:paraId="002F0E20" w14:textId="77777777" w:rsidTr="005B1B29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994D15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  <w:t>מטרה 1</w:t>
            </w:r>
          </w:p>
        </w:tc>
      </w:tr>
      <w:tr w:rsidR="00A70861" w:rsidRPr="00A70861" w14:paraId="2D446EEE" w14:textId="77777777" w:rsidTr="005B1B29">
        <w:tc>
          <w:tcPr>
            <w:tcW w:w="8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9FE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i/>
                <w:iCs/>
                <w:szCs w:val="22"/>
                <w:rtl/>
                <w:lang w:eastAsia="he-IL"/>
              </w:rPr>
              <w:t>אמצעים להשגת היעדים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C57E" w14:textId="77777777" w:rsidR="00A70861" w:rsidRPr="00A70861" w:rsidRDefault="00A70861" w:rsidP="00A70861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i/>
                <w:iCs/>
                <w:szCs w:val="22"/>
                <w:rtl/>
                <w:lang w:eastAsia="he-IL"/>
              </w:rPr>
              <w:t>הערכה מעצבת</w:t>
            </w:r>
          </w:p>
        </w:tc>
      </w:tr>
      <w:tr w:rsidR="00A70861" w:rsidRPr="00A70861" w14:paraId="6483E193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797A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 w:hint="cs"/>
                <w:b/>
                <w:bCs/>
                <w:szCs w:val="22"/>
                <w:rtl/>
                <w:lang w:eastAsia="he-IL"/>
              </w:rPr>
              <w:t>גננת שילוב/גננת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0F11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he-IL"/>
              </w:rPr>
              <w:t>הורים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DF88" w14:textId="77777777" w:rsidR="00A70861" w:rsidRPr="00A70861" w:rsidRDefault="00A70861" w:rsidP="00A70861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הושג </w:t>
            </w:r>
            <w:r w:rsidRPr="00A70861">
              <w:rPr>
                <w:rFonts w:ascii="Arial" w:hAnsi="Arial" w:cs="Arial"/>
                <w:sz w:val="22"/>
                <w:szCs w:val="22"/>
                <w:lang w:eastAsia="he-IL"/>
              </w:rPr>
              <w:sym w:font="Wingdings" w:char="F0FC"/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B54E1" w14:textId="77777777" w:rsidR="00A70861" w:rsidRPr="00A70861" w:rsidRDefault="00A70861" w:rsidP="00A70861">
            <w:pPr>
              <w:rPr>
                <w:rFonts w:ascii="Arial" w:hAnsi="Arial" w:cs="Arial"/>
                <w:b/>
                <w:bCs/>
                <w:sz w:val="22"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לא הושג  </w:t>
            </w:r>
            <w:r w:rsidRPr="00A70861">
              <w:rPr>
                <w:rFonts w:ascii="Arial" w:hAnsi="Arial" w:cs="Arial"/>
                <w:b/>
                <w:bCs/>
                <w:sz w:val="22"/>
                <w:szCs w:val="22"/>
                <w:lang w:eastAsia="he-IL"/>
              </w:rPr>
              <w:t>X</w:t>
            </w:r>
          </w:p>
        </w:tc>
      </w:tr>
      <w:tr w:rsidR="00A70861" w:rsidRPr="00A70861" w14:paraId="49E47881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BA31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5000B1F5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DAC5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 w:val="16"/>
                <w:szCs w:val="16"/>
                <w:lang w:eastAsia="he-IL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9E72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3DF3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28B227A8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D5E9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77EE3ECE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6C03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5647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BB8F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4250E2C6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0F2D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2B5B2590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D496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5F1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3AE9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30D1D05F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9AF9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2EFE228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68C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3579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9EA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</w:tbl>
    <w:p w14:paraId="7C33A898" w14:textId="77777777" w:rsidR="00A70861" w:rsidRPr="00A70861" w:rsidRDefault="00A70861" w:rsidP="00A70861">
      <w:pPr>
        <w:spacing w:after="200" w:line="276" w:lineRule="auto"/>
        <w:rPr>
          <w:rFonts w:ascii="Arial" w:eastAsia="Calibri" w:hAnsi="Arial" w:cs="Arial" w:hint="cs"/>
          <w:b/>
          <w:bCs/>
          <w:sz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472"/>
        <w:gridCol w:w="1069"/>
        <w:gridCol w:w="1069"/>
      </w:tblGrid>
      <w:tr w:rsidR="00A70861" w:rsidRPr="00A70861" w14:paraId="47990442" w14:textId="77777777" w:rsidTr="005B1B29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D7D87C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  <w:t>מטרה 2</w:t>
            </w:r>
          </w:p>
        </w:tc>
      </w:tr>
      <w:tr w:rsidR="00A70861" w:rsidRPr="00A70861" w14:paraId="2E7EE585" w14:textId="77777777" w:rsidTr="005B1B29">
        <w:tc>
          <w:tcPr>
            <w:tcW w:w="8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3171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i/>
                <w:iCs/>
                <w:szCs w:val="22"/>
                <w:rtl/>
                <w:lang w:eastAsia="he-IL"/>
              </w:rPr>
              <w:t>אמצעים להשגת היעדים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913E" w14:textId="77777777" w:rsidR="00A70861" w:rsidRPr="00A70861" w:rsidRDefault="00A70861" w:rsidP="00A70861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i/>
                <w:iCs/>
                <w:szCs w:val="22"/>
                <w:rtl/>
                <w:lang w:eastAsia="he-IL"/>
              </w:rPr>
              <w:t>הערכה מעצבת</w:t>
            </w:r>
          </w:p>
        </w:tc>
      </w:tr>
      <w:tr w:rsidR="00A70861" w:rsidRPr="00A70861" w14:paraId="082E61F0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BAB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 w:hint="cs"/>
                <w:b/>
                <w:bCs/>
                <w:szCs w:val="22"/>
                <w:rtl/>
                <w:lang w:eastAsia="he-IL"/>
              </w:rPr>
              <w:t>גננת שילוב/גננת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DC7B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he-IL"/>
              </w:rPr>
              <w:t>הורים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40F6" w14:textId="77777777" w:rsidR="00A70861" w:rsidRPr="00A70861" w:rsidRDefault="00A70861" w:rsidP="00A70861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הושג </w:t>
            </w:r>
            <w:r w:rsidRPr="00A70861">
              <w:rPr>
                <w:rFonts w:ascii="Arial" w:hAnsi="Arial" w:cs="Arial"/>
                <w:sz w:val="22"/>
                <w:szCs w:val="22"/>
                <w:lang w:eastAsia="he-IL"/>
              </w:rPr>
              <w:sym w:font="Wingdings" w:char="F0FC"/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F4E3" w14:textId="77777777" w:rsidR="00A70861" w:rsidRPr="00A70861" w:rsidRDefault="00A70861" w:rsidP="00A70861">
            <w:pPr>
              <w:rPr>
                <w:rFonts w:ascii="Arial" w:hAnsi="Arial" w:cs="Arial"/>
                <w:b/>
                <w:bCs/>
                <w:sz w:val="22"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לא הושג  </w:t>
            </w:r>
            <w:r w:rsidRPr="00A70861">
              <w:rPr>
                <w:rFonts w:ascii="Arial" w:hAnsi="Arial" w:cs="Arial"/>
                <w:b/>
                <w:bCs/>
                <w:sz w:val="22"/>
                <w:szCs w:val="22"/>
                <w:lang w:eastAsia="he-IL"/>
              </w:rPr>
              <w:t>X</w:t>
            </w:r>
          </w:p>
        </w:tc>
      </w:tr>
      <w:tr w:rsidR="00A70861" w:rsidRPr="00A70861" w14:paraId="6D0B2F56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F3E0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3FEBC15A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5F9A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82D8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6186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0925575B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F86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3BFD01CD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D768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AFE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8FA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1D989002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EA30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03E9331F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CD28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4768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2C62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457F3450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5F7E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2E31122E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4B66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617B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909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</w:tbl>
    <w:p w14:paraId="3C06C3E5" w14:textId="77777777" w:rsidR="00A70861" w:rsidRPr="00A70861" w:rsidRDefault="00A70861" w:rsidP="00A70861">
      <w:pPr>
        <w:spacing w:after="200" w:line="276" w:lineRule="auto"/>
        <w:rPr>
          <w:rFonts w:ascii="Arial" w:eastAsia="Calibri" w:hAnsi="Arial" w:cs="Arial"/>
          <w:b/>
          <w:bCs/>
          <w:sz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472"/>
        <w:gridCol w:w="1069"/>
        <w:gridCol w:w="1069"/>
      </w:tblGrid>
      <w:tr w:rsidR="00A70861" w:rsidRPr="00A70861" w14:paraId="15747A21" w14:textId="77777777" w:rsidTr="005B1B29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95F212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  <w:t>מטרה 3</w:t>
            </w:r>
          </w:p>
        </w:tc>
      </w:tr>
      <w:tr w:rsidR="00A70861" w:rsidRPr="00A70861" w14:paraId="00C9FDA3" w14:textId="77777777" w:rsidTr="005B1B29">
        <w:tc>
          <w:tcPr>
            <w:tcW w:w="8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F272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i/>
                <w:iCs/>
                <w:szCs w:val="22"/>
                <w:rtl/>
                <w:lang w:eastAsia="he-IL"/>
              </w:rPr>
              <w:t>אמצעים להשגת היעדים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CA91" w14:textId="77777777" w:rsidR="00A70861" w:rsidRPr="00A70861" w:rsidRDefault="00A70861" w:rsidP="00A70861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i/>
                <w:iCs/>
                <w:szCs w:val="22"/>
                <w:rtl/>
                <w:lang w:eastAsia="he-IL"/>
              </w:rPr>
              <w:t>הערכה מעצבת</w:t>
            </w:r>
          </w:p>
        </w:tc>
      </w:tr>
      <w:tr w:rsidR="00A70861" w:rsidRPr="00A70861" w14:paraId="4E65A912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0B7D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  </w:t>
            </w:r>
            <w:r w:rsidRPr="00A70861">
              <w:rPr>
                <w:rFonts w:ascii="Arial" w:hAnsi="Arial" w:cs="Arial" w:hint="cs"/>
                <w:b/>
                <w:bCs/>
                <w:szCs w:val="22"/>
                <w:rtl/>
                <w:lang w:eastAsia="he-IL"/>
              </w:rPr>
              <w:t>גננת שילוב/גננת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99DE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>הורים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CEB0" w14:textId="77777777" w:rsidR="00A70861" w:rsidRPr="00A70861" w:rsidRDefault="00A70861" w:rsidP="00A70861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הושג </w:t>
            </w:r>
            <w:r w:rsidRPr="00A70861">
              <w:rPr>
                <w:rFonts w:ascii="Arial" w:hAnsi="Arial" w:cs="Arial"/>
                <w:sz w:val="22"/>
                <w:szCs w:val="22"/>
                <w:lang w:eastAsia="he-IL"/>
              </w:rPr>
              <w:sym w:font="Wingdings" w:char="F0FC"/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0549" w14:textId="77777777" w:rsidR="00A70861" w:rsidRPr="00A70861" w:rsidRDefault="00A70861" w:rsidP="00A70861">
            <w:pPr>
              <w:rPr>
                <w:rFonts w:ascii="Arial" w:hAnsi="Arial" w:cs="Arial"/>
                <w:b/>
                <w:bCs/>
                <w:sz w:val="22"/>
                <w:szCs w:val="22"/>
                <w:lang w:eastAsia="he-IL"/>
              </w:rPr>
            </w:pPr>
            <w:r w:rsidRPr="00A70861">
              <w:rPr>
                <w:rFonts w:ascii="Arial" w:hAnsi="Arial" w:cs="Arial"/>
                <w:b/>
                <w:bCs/>
                <w:sz w:val="22"/>
                <w:szCs w:val="22"/>
                <w:rtl/>
                <w:lang w:eastAsia="he-IL"/>
              </w:rPr>
              <w:t xml:space="preserve">לא הושג  </w:t>
            </w:r>
            <w:r w:rsidRPr="00A70861">
              <w:rPr>
                <w:rFonts w:ascii="Arial" w:hAnsi="Arial" w:cs="Arial"/>
                <w:b/>
                <w:bCs/>
                <w:sz w:val="22"/>
                <w:szCs w:val="22"/>
                <w:lang w:eastAsia="he-IL"/>
              </w:rPr>
              <w:t>X</w:t>
            </w:r>
          </w:p>
        </w:tc>
      </w:tr>
      <w:tr w:rsidR="00A70861" w:rsidRPr="00A70861" w14:paraId="63AE4033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F294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E5D7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54774D49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DCF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BBAA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20D8D43F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BD65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8F81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132D0A1A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0CD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9BA5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  <w:tr w:rsidR="00A70861" w:rsidRPr="00A70861" w14:paraId="05720FD1" w14:textId="77777777" w:rsidTr="005B1B29"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3D6B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051E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rtl/>
                <w:lang w:eastAsia="he-IL"/>
              </w:rPr>
            </w:pPr>
          </w:p>
          <w:p w14:paraId="3699222C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B665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1450" w14:textId="77777777" w:rsidR="00A70861" w:rsidRPr="00A70861" w:rsidRDefault="00A70861" w:rsidP="00A70861">
            <w:pPr>
              <w:keepNext/>
              <w:outlineLvl w:val="2"/>
              <w:rPr>
                <w:rFonts w:ascii="Arial" w:hAnsi="Arial" w:cs="Arial"/>
                <w:b/>
                <w:bCs/>
                <w:szCs w:val="22"/>
                <w:lang w:eastAsia="he-IL"/>
              </w:rPr>
            </w:pPr>
          </w:p>
        </w:tc>
      </w:tr>
    </w:tbl>
    <w:p w14:paraId="03D574BC" w14:textId="77777777" w:rsidR="00A70861" w:rsidRPr="00A70861" w:rsidRDefault="00A70861" w:rsidP="00A70861">
      <w:pPr>
        <w:bidi w:val="0"/>
        <w:spacing w:line="276" w:lineRule="auto"/>
        <w:rPr>
          <w:rFonts w:ascii="Arial" w:eastAsia="Calibri" w:hAnsi="Arial" w:cs="Arial"/>
          <w:b/>
          <w:bCs/>
          <w:sz w:val="22"/>
        </w:rPr>
      </w:pPr>
    </w:p>
    <w:p w14:paraId="2EEBFF6E" w14:textId="77777777" w:rsidR="00A70861" w:rsidRPr="00A70861" w:rsidRDefault="00A70861" w:rsidP="00A70861">
      <w:pPr>
        <w:bidi w:val="0"/>
        <w:spacing w:line="276" w:lineRule="auto"/>
        <w:rPr>
          <w:rFonts w:ascii="Arial" w:eastAsia="Calibri" w:hAnsi="Arial" w:cs="Arial"/>
          <w:b/>
          <w:bCs/>
          <w:sz w:val="22"/>
        </w:rPr>
      </w:pPr>
    </w:p>
    <w:p w14:paraId="2EB2DC1B" w14:textId="77777777" w:rsidR="00A70861" w:rsidRPr="00A70861" w:rsidRDefault="00A70861" w:rsidP="00A70861">
      <w:pPr>
        <w:bidi w:val="0"/>
        <w:spacing w:line="276" w:lineRule="auto"/>
        <w:rPr>
          <w:rFonts w:ascii="Arial" w:eastAsia="Calibri" w:hAnsi="Arial" w:cs="Arial"/>
          <w:b/>
          <w:bCs/>
          <w:sz w:val="22"/>
        </w:rPr>
      </w:pPr>
    </w:p>
    <w:p w14:paraId="1EB2B3AE" w14:textId="77777777" w:rsidR="00A70861" w:rsidRPr="00A70861" w:rsidRDefault="00A70861" w:rsidP="00A70861">
      <w:pPr>
        <w:bidi w:val="0"/>
        <w:spacing w:line="276" w:lineRule="auto"/>
        <w:rPr>
          <w:rFonts w:ascii="Arial" w:eastAsia="Calibri" w:hAnsi="Arial" w:cs="Arial"/>
          <w:b/>
          <w:bCs/>
          <w:sz w:val="22"/>
        </w:rPr>
      </w:pPr>
    </w:p>
    <w:p w14:paraId="48A3D2B5" w14:textId="77777777" w:rsidR="00A70861" w:rsidRPr="00A70861" w:rsidRDefault="00A70861" w:rsidP="00A70861">
      <w:pPr>
        <w:bidi w:val="0"/>
        <w:spacing w:line="276" w:lineRule="auto"/>
        <w:rPr>
          <w:rFonts w:ascii="Arial" w:eastAsia="Calibri" w:hAnsi="Arial" w:cs="Arial"/>
          <w:b/>
          <w:bCs/>
          <w:sz w:val="22"/>
        </w:rPr>
      </w:pPr>
    </w:p>
    <w:p w14:paraId="4FD741F2" w14:textId="77777777" w:rsidR="00A70861" w:rsidRPr="00A70861" w:rsidRDefault="00A70861" w:rsidP="00A70861">
      <w:pPr>
        <w:bidi w:val="0"/>
        <w:spacing w:line="276" w:lineRule="auto"/>
        <w:rPr>
          <w:rFonts w:ascii="Arial" w:eastAsia="Calibri" w:hAnsi="Arial" w:cs="Arial"/>
          <w:b/>
          <w:bCs/>
          <w:sz w:val="22"/>
        </w:rPr>
      </w:pPr>
    </w:p>
    <w:sectPr w:rsidR="00A70861" w:rsidRPr="00A70861" w:rsidSect="00574F2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7E357" w14:textId="77777777" w:rsidR="0092038D" w:rsidRDefault="0092038D" w:rsidP="006B1B92">
      <w:r>
        <w:separator/>
      </w:r>
    </w:p>
  </w:endnote>
  <w:endnote w:type="continuationSeparator" w:id="0">
    <w:p w14:paraId="4486DE85" w14:textId="77777777" w:rsidR="0092038D" w:rsidRDefault="0092038D" w:rsidP="006B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4027A" w14:textId="440C9EE2" w:rsidR="006B1B92" w:rsidRPr="006B1B92" w:rsidRDefault="006B1B92" w:rsidP="00AC6F2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BC492" w14:textId="77777777" w:rsidR="0092038D" w:rsidRDefault="0092038D" w:rsidP="006B1B92">
      <w:r>
        <w:separator/>
      </w:r>
    </w:p>
  </w:footnote>
  <w:footnote w:type="continuationSeparator" w:id="0">
    <w:p w14:paraId="5701036F" w14:textId="77777777" w:rsidR="0092038D" w:rsidRDefault="0092038D" w:rsidP="006B1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5E74F" w14:textId="77777777" w:rsidR="006B1B92" w:rsidRPr="00AC6F2B" w:rsidRDefault="00442B27" w:rsidP="00AC6F2B">
    <w:pPr>
      <w:pStyle w:val="a5"/>
      <w:rPr>
        <w:color w:val="002060"/>
      </w:rPr>
    </w:pPr>
    <w:r w:rsidRPr="001E63D9">
      <w:drawing>
        <wp:anchor distT="0" distB="0" distL="114300" distR="114300" simplePos="0" relativeHeight="251660800" behindDoc="0" locked="0" layoutInCell="1" allowOverlap="1" wp14:anchorId="7B1EEF85" wp14:editId="6CD7BCDF">
          <wp:simplePos x="0" y="0"/>
          <wp:positionH relativeFrom="column">
            <wp:posOffset>2141855</wp:posOffset>
          </wp:positionH>
          <wp:positionV relativeFrom="paragraph">
            <wp:posOffset>-297815</wp:posOffset>
          </wp:positionV>
          <wp:extent cx="1029335" cy="655320"/>
          <wp:effectExtent l="0" t="0" r="0" b="0"/>
          <wp:wrapSquare wrapText="bothSides"/>
          <wp:docPr id="384921666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172">
      <w:rPr>
        <w:noProof/>
      </w:rPr>
      <w:drawing>
        <wp:anchor distT="0" distB="0" distL="114300" distR="114300" simplePos="0" relativeHeight="251655680" behindDoc="1" locked="0" layoutInCell="1" allowOverlap="1" wp14:anchorId="2B75A515" wp14:editId="5B4AEA06">
          <wp:simplePos x="0" y="0"/>
          <wp:positionH relativeFrom="column">
            <wp:posOffset>1931035</wp:posOffset>
          </wp:positionH>
          <wp:positionV relativeFrom="paragraph">
            <wp:posOffset>-276225</wp:posOffset>
          </wp:positionV>
          <wp:extent cx="1276985" cy="1150620"/>
          <wp:effectExtent l="0" t="0" r="0" b="0"/>
          <wp:wrapNone/>
          <wp:docPr id="5" name="תמונה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985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172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400C863" wp14:editId="0D146080">
              <wp:simplePos x="0" y="0"/>
              <wp:positionH relativeFrom="column">
                <wp:posOffset>-669925</wp:posOffset>
              </wp:positionH>
              <wp:positionV relativeFrom="paragraph">
                <wp:posOffset>-149860</wp:posOffset>
              </wp:positionV>
              <wp:extent cx="6654800" cy="10184765"/>
              <wp:effectExtent l="0" t="0" r="12700" b="26035"/>
              <wp:wrapNone/>
              <wp:docPr id="30" name="מלבן מעוגל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4800" cy="10184765"/>
                      </a:xfrm>
                      <a:prstGeom prst="round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33CCCC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018A3A26" w14:textId="77777777" w:rsidR="00AC6F2B" w:rsidRDefault="00AC6F2B" w:rsidP="00AC6F2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400C863" id="מלבן מעוגל 30" o:spid="_x0000_s1026" style="position:absolute;left:0;text-align:left;margin-left:-52.75pt;margin-top:-11.8pt;width:524pt;height:801.9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" fillcolor="window" strokecolor="#3cc" strokeweight="2pt">
              <v:textbox>
                <w:txbxContent>
                  <w:p w14:paraId="018A3A26" w14:textId="77777777" w:rsidR="00AC6F2B" w:rsidRDefault="00AC6F2B" w:rsidP="00AC6F2B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72"/>
    <w:rsid w:val="000F396F"/>
    <w:rsid w:val="001029A7"/>
    <w:rsid w:val="00111172"/>
    <w:rsid w:val="001373CC"/>
    <w:rsid w:val="001944A8"/>
    <w:rsid w:val="00202F26"/>
    <w:rsid w:val="00265535"/>
    <w:rsid w:val="00291C73"/>
    <w:rsid w:val="002B5D47"/>
    <w:rsid w:val="0030367D"/>
    <w:rsid w:val="00354C98"/>
    <w:rsid w:val="003626DD"/>
    <w:rsid w:val="00397AA4"/>
    <w:rsid w:val="00442B27"/>
    <w:rsid w:val="00476B32"/>
    <w:rsid w:val="004D39E5"/>
    <w:rsid w:val="004D6A81"/>
    <w:rsid w:val="00574F22"/>
    <w:rsid w:val="005F34CC"/>
    <w:rsid w:val="006A1948"/>
    <w:rsid w:val="006B1B92"/>
    <w:rsid w:val="006D7DA7"/>
    <w:rsid w:val="0073141B"/>
    <w:rsid w:val="007516C1"/>
    <w:rsid w:val="00762C6A"/>
    <w:rsid w:val="00765785"/>
    <w:rsid w:val="00777E4C"/>
    <w:rsid w:val="00783261"/>
    <w:rsid w:val="00841F10"/>
    <w:rsid w:val="008473B4"/>
    <w:rsid w:val="008564F8"/>
    <w:rsid w:val="008C18AB"/>
    <w:rsid w:val="008F4C6F"/>
    <w:rsid w:val="0092038D"/>
    <w:rsid w:val="00A70861"/>
    <w:rsid w:val="00AC6F2B"/>
    <w:rsid w:val="00AE7A50"/>
    <w:rsid w:val="00B06DBB"/>
    <w:rsid w:val="00B22955"/>
    <w:rsid w:val="00B51F3A"/>
    <w:rsid w:val="00BA24A9"/>
    <w:rsid w:val="00BE0B4C"/>
    <w:rsid w:val="00D0708A"/>
    <w:rsid w:val="00D3012A"/>
    <w:rsid w:val="00D749A1"/>
    <w:rsid w:val="00E44337"/>
    <w:rsid w:val="00FA1787"/>
    <w:rsid w:val="00FA5CEF"/>
    <w:rsid w:val="00FC6F4E"/>
    <w:rsid w:val="00FE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DA6BBE"/>
  <w15:docId w15:val="{F1D7D415-CA8F-4AA6-8EC1-E7537CF7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F10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B92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B1B92"/>
  </w:style>
  <w:style w:type="paragraph" w:styleId="a5">
    <w:name w:val="footer"/>
    <w:basedOn w:val="a"/>
    <w:link w:val="a6"/>
    <w:unhideWhenUsed/>
    <w:rsid w:val="006B1B92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a6">
    <w:name w:val="כותרת תחתונה תו"/>
    <w:basedOn w:val="a0"/>
    <w:link w:val="a5"/>
    <w:rsid w:val="006B1B92"/>
  </w:style>
  <w:style w:type="character" w:styleId="Hyperlink">
    <w:name w:val="Hyperlink"/>
    <w:rsid w:val="006B1B9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D6A8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4D6A81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rsid w:val="00A7086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7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6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nina\Downloads\&#1500;&#1493;&#1490;&#1493;%20&#1495;&#1491;&#1513;%20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 </Template>
  <TotalTime>3</TotalTime>
  <Pages>1</Pages>
  <Words>58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347</CharactersWithSpaces>
  <SharedDoc>false</SharedDoc>
  <HLinks>
    <vt:vector size="6" baseType="variant">
      <vt:variant>
        <vt:i4>1245303</vt:i4>
      </vt:variant>
      <vt:variant>
        <vt:i4>0</vt:i4>
      </vt:variant>
      <vt:variant>
        <vt:i4>0</vt:i4>
      </vt:variant>
      <vt:variant>
        <vt:i4>5</vt:i4>
      </vt:variant>
      <vt:variant>
        <vt:lpwstr>mailto:Mati905@gmail.com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פנינה - מתי י-ם</dc:creator>
  <cp:lastModifiedBy>רון עורגבי(מתי"א שדרות)</cp:lastModifiedBy>
  <cp:revision>3</cp:revision>
  <cp:lastPrinted>2013-08-22T05:54:00Z</cp:lastPrinted>
  <dcterms:created xsi:type="dcterms:W3CDTF">2024-10-30T09:12:00Z</dcterms:created>
  <dcterms:modified xsi:type="dcterms:W3CDTF">2024-10-30T09:12:00Z</dcterms:modified>
</cp:coreProperties>
</file>